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363"/>
      </w:tblGrid>
      <w:tr w:rsidR="00410670" w:rsidTr="00410670">
        <w:tc>
          <w:tcPr>
            <w:tcW w:w="1951" w:type="dxa"/>
          </w:tcPr>
          <w:p w:rsidR="00410670" w:rsidRDefault="00157D03" w:rsidP="00410670">
            <w:pPr>
              <w:tabs>
                <w:tab w:val="clear" w:pos="1134"/>
                <w:tab w:val="clear" w:pos="2268"/>
                <w:tab w:val="clear" w:pos="3402"/>
                <w:tab w:val="clear" w:pos="4536"/>
              </w:tabs>
              <w:spacing w:before="0"/>
              <w:ind w:firstLine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pt;height:47.5pt">
                  <v:imagedata r:id="rId4" o:title="Logo FIB 2018"/>
                </v:shape>
              </w:pict>
            </w:r>
          </w:p>
        </w:tc>
        <w:tc>
          <w:tcPr>
            <w:tcW w:w="8363" w:type="dxa"/>
            <w:vAlign w:val="center"/>
          </w:tcPr>
          <w:p w:rsidR="00410670" w:rsidRPr="00410670" w:rsidRDefault="00410670" w:rsidP="00410670">
            <w:pPr>
              <w:tabs>
                <w:tab w:val="clear" w:pos="1134"/>
                <w:tab w:val="clear" w:pos="2268"/>
                <w:tab w:val="clear" w:pos="3402"/>
                <w:tab w:val="clear" w:pos="4536"/>
              </w:tabs>
              <w:spacing w:before="0" w:line="240" w:lineRule="auto"/>
              <w:ind w:firstLine="0"/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 w:rsidRPr="00410670">
              <w:rPr>
                <w:rFonts w:ascii="Copperplate Gothic Bold" w:hAnsi="Copperplate Gothic Bold"/>
                <w:sz w:val="40"/>
                <w:szCs w:val="40"/>
              </w:rPr>
              <w:t>FEDERAZIONE ITALIANA BOCCE</w:t>
            </w:r>
          </w:p>
        </w:tc>
      </w:tr>
    </w:tbl>
    <w:p w:rsidR="00410670" w:rsidRDefault="00410670"/>
    <w:tbl>
      <w:tblPr>
        <w:tblW w:w="0" w:type="auto"/>
        <w:tblInd w:w="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1107"/>
        <w:gridCol w:w="10"/>
        <w:gridCol w:w="567"/>
        <w:gridCol w:w="709"/>
        <w:gridCol w:w="567"/>
        <w:gridCol w:w="257"/>
        <w:gridCol w:w="401"/>
        <w:gridCol w:w="162"/>
        <w:gridCol w:w="174"/>
        <w:gridCol w:w="393"/>
        <w:gridCol w:w="567"/>
        <w:gridCol w:w="567"/>
        <w:gridCol w:w="401"/>
        <w:gridCol w:w="166"/>
        <w:gridCol w:w="30"/>
        <w:gridCol w:w="105"/>
        <w:gridCol w:w="37"/>
        <w:gridCol w:w="399"/>
        <w:gridCol w:w="168"/>
        <w:gridCol w:w="665"/>
        <w:gridCol w:w="97"/>
        <w:gridCol w:w="1506"/>
        <w:gridCol w:w="709"/>
        <w:gridCol w:w="226"/>
        <w:gridCol w:w="8"/>
      </w:tblGrid>
      <w:tr w:rsidR="005A6FDE" w:rsidRPr="00C339A3" w:rsidTr="005166FC">
        <w:trPr>
          <w:gridAfter w:val="1"/>
          <w:wAfter w:w="8" w:type="dxa"/>
          <w:cantSplit/>
          <w:trHeight w:hRule="exact" w:val="454"/>
        </w:trPr>
        <w:tc>
          <w:tcPr>
            <w:tcW w:w="10152" w:type="dxa"/>
            <w:gridSpan w:val="2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A6FDE" w:rsidRPr="00E95EBD" w:rsidRDefault="005A6FDE" w:rsidP="00157D03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CAMPIONATO </w:t>
            </w:r>
            <w:r w:rsidR="00E2667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DI SOCIETA’ 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DI</w:t>
            </w:r>
            <w:r w:rsidR="00E2667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PROMOZIONE </w:t>
            </w:r>
            <w:r w:rsidR="005166FC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1° C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ATEGORIA</w:t>
            </w:r>
            <w:r w:rsidR="00C1654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 – 20</w:t>
            </w:r>
            <w:r w:rsidR="0062156E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</w:t>
            </w:r>
            <w:r w:rsidR="00157D03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F77954" w:rsidRPr="00C339A3" w:rsidTr="00CE799F">
        <w:trPr>
          <w:gridAfter w:val="1"/>
          <w:wAfter w:w="8" w:type="dxa"/>
          <w:cantSplit/>
          <w:trHeight w:hRule="exact" w:val="340"/>
        </w:trPr>
        <w:tc>
          <w:tcPr>
            <w:tcW w:w="126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77954" w:rsidRPr="00C339A3" w:rsidRDefault="005166FC">
            <w:pPr>
              <w:pStyle w:val="Titolo4"/>
              <w:spacing w:before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GIRONE</w:t>
            </w:r>
          </w:p>
        </w:tc>
        <w:tc>
          <w:tcPr>
            <w:tcW w:w="57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pStyle w:val="Titolo4"/>
              <w:spacing w:before="0" w:line="240" w:lineRule="auto"/>
              <w:rPr>
                <w:rFonts w:ascii="Arial" w:hAnsi="Arial"/>
                <w:b w:val="0"/>
                <w:bCs/>
              </w:rPr>
            </w:pP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 w:rsidRPr="00C339A3">
              <w:rPr>
                <w:rFonts w:ascii="Arial" w:hAnsi="Arial"/>
                <w:b/>
                <w:sz w:val="20"/>
              </w:rPr>
              <w:t xml:space="preserve">DATA: </w:t>
            </w:r>
          </w:p>
        </w:tc>
        <w:tc>
          <w:tcPr>
            <w:tcW w:w="1954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6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CE799F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CE799F">
              <w:rPr>
                <w:rFonts w:ascii="Arial" w:hAnsi="Arial"/>
                <w:b/>
                <w:bCs/>
                <w:sz w:val="20"/>
              </w:rPr>
              <w:t>GIORNATA</w:t>
            </w:r>
          </w:p>
        </w:tc>
        <w:tc>
          <w:tcPr>
            <w:tcW w:w="126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F77954">
            <w:pPr>
              <w:pStyle w:val="Titolo4"/>
              <w:spacing w:before="0" w:line="240" w:lineRule="auto"/>
              <w:rPr>
                <w:rFonts w:ascii="Arial" w:hAnsi="Arial"/>
                <w:b w:val="0"/>
              </w:rPr>
            </w:pPr>
          </w:p>
        </w:tc>
        <w:tc>
          <w:tcPr>
            <w:tcW w:w="160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CE799F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CE799F">
              <w:rPr>
                <w:rFonts w:ascii="Arial" w:hAnsi="Arial"/>
                <w:b/>
                <w:bCs/>
                <w:sz w:val="20"/>
              </w:rPr>
              <w:t>SPETTATORI</w:t>
            </w:r>
          </w:p>
        </w:tc>
        <w:tc>
          <w:tcPr>
            <w:tcW w:w="93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F77954" w:rsidRPr="00C339A3">
        <w:trPr>
          <w:gridAfter w:val="1"/>
          <w:wAfter w:w="8" w:type="dxa"/>
          <w:cantSplit/>
          <w:trHeight w:hRule="exact" w:val="340"/>
        </w:trPr>
        <w:tc>
          <w:tcPr>
            <w:tcW w:w="127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  <w:r w:rsidRPr="00C339A3">
              <w:rPr>
                <w:rFonts w:ascii="Helvetica" w:hAnsi="Helvetica"/>
                <w:b/>
                <w:sz w:val="20"/>
              </w:rPr>
              <w:t>Società:</w:t>
            </w:r>
          </w:p>
        </w:tc>
        <w:tc>
          <w:tcPr>
            <w:tcW w:w="3797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1164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20"/>
              </w:rPr>
            </w:pPr>
            <w:r w:rsidRPr="00C339A3">
              <w:rPr>
                <w:rFonts w:ascii="Helvetica" w:hAnsi="Helvetica"/>
                <w:b/>
                <w:sz w:val="20"/>
              </w:rPr>
              <w:t>Società:</w:t>
            </w:r>
          </w:p>
        </w:tc>
        <w:tc>
          <w:tcPr>
            <w:tcW w:w="3912" w:type="dxa"/>
            <w:gridSpan w:val="9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</w:p>
        </w:tc>
      </w:tr>
      <w:tr w:rsidR="00F77954" w:rsidRPr="00C339A3">
        <w:trPr>
          <w:gridAfter w:val="1"/>
          <w:wAfter w:w="8" w:type="dxa"/>
          <w:cantSplit/>
          <w:trHeight w:hRule="exact" w:val="340"/>
        </w:trPr>
        <w:tc>
          <w:tcPr>
            <w:tcW w:w="1846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 Narrow" w:hAnsi="Arial Narrow"/>
                <w:b/>
                <w:i/>
                <w:position w:val="-2"/>
                <w:sz w:val="20"/>
              </w:rPr>
            </w:pPr>
            <w:r w:rsidRPr="00C339A3">
              <w:rPr>
                <w:rFonts w:ascii="Arial Narrow" w:hAnsi="Arial Narrow"/>
                <w:b/>
                <w:i/>
                <w:position w:val="-2"/>
                <w:sz w:val="20"/>
              </w:rPr>
              <w:t>Manager Signor:</w:t>
            </w:r>
          </w:p>
        </w:tc>
        <w:tc>
          <w:tcPr>
            <w:tcW w:w="3230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85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73" w:type="dxa"/>
            <w:gridSpan w:val="8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0"/>
              <w:jc w:val="center"/>
              <w:rPr>
                <w:rFonts w:ascii="Arial Narrow" w:hAnsi="Arial Narrow"/>
                <w:b/>
                <w:i/>
                <w:position w:val="-2"/>
                <w:sz w:val="20"/>
              </w:rPr>
            </w:pPr>
            <w:r w:rsidRPr="00C339A3">
              <w:rPr>
                <w:rFonts w:ascii="Arial Narrow" w:hAnsi="Arial Narrow"/>
                <w:b/>
                <w:i/>
                <w:position w:val="-2"/>
                <w:sz w:val="20"/>
              </w:rPr>
              <w:t>Manager Signor:</w:t>
            </w:r>
          </w:p>
        </w:tc>
        <w:tc>
          <w:tcPr>
            <w:tcW w:w="3203" w:type="dxa"/>
            <w:gridSpan w:val="5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8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9A21BD" w:rsidP="00130F8D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I° 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INDIVIDUALE</w:t>
            </w:r>
          </w:p>
        </w:tc>
        <w:tc>
          <w:tcPr>
            <w:tcW w:w="3942" w:type="dxa"/>
            <w:gridSpan w:val="10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9867A1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position w:val="18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position w:val="18"/>
                <w:sz w:val="16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Pr="009F5C22" w:rsidRDefault="00410670" w:rsidP="007365F4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9A21BD" w:rsidP="00130F8D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1067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410670" w:rsidP="009A21BD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I° TERNA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9A21B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49117F" w:rsidRDefault="0049117F" w:rsidP="00AA0C19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9117F" w:rsidP="0049117F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TIRO DI PRECISIONE</w:t>
            </w:r>
          </w:p>
        </w:tc>
        <w:tc>
          <w:tcPr>
            <w:tcW w:w="3942" w:type="dxa"/>
            <w:gridSpan w:val="10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AA0C19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AA0C19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AA0C19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49117F" w:rsidRDefault="0049117F" w:rsidP="00AA0C19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172" w:type="dxa"/>
            <w:gridSpan w:val="3"/>
            <w:tcBorders>
              <w:left w:val="nil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  <w:right w:val="double" w:sz="6" w:space="0" w:color="auto"/>
            </w:tcBorders>
          </w:tcPr>
          <w:p w:rsidR="0049117F" w:rsidRDefault="0049117F" w:rsidP="00AA0C19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AA0C19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AA0C19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49117F" w:rsidRDefault="0049117F" w:rsidP="00AA0C19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3942" w:type="dxa"/>
            <w:gridSpan w:val="10"/>
            <w:tcBorders>
              <w:left w:val="nil"/>
              <w:bottom w:val="double" w:sz="6" w:space="0" w:color="auto"/>
              <w:right w:val="double" w:sz="6" w:space="0" w:color="auto"/>
            </w:tcBorders>
            <w:vAlign w:val="bottom"/>
          </w:tcPr>
          <w:p w:rsidR="0049117F" w:rsidRDefault="0049117F" w:rsidP="00AA0C19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</w:tr>
      <w:tr w:rsidR="0049117F" w:rsidTr="00410670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</w:tcBorders>
            <w:vAlign w:val="bottom"/>
          </w:tcPr>
          <w:p w:rsidR="0049117F" w:rsidRDefault="0049117F" w:rsidP="007423C2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10670" w:rsidP="005166FC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II° INDIVIDUALE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</w:tcBorders>
            <w:vAlign w:val="bottom"/>
          </w:tcPr>
          <w:p w:rsidR="0049117F" w:rsidRDefault="0049117F" w:rsidP="00640202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</w:tr>
      <w:tr w:rsidR="0049117F" w:rsidTr="00410670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9117F" w:rsidRDefault="0049117F" w:rsidP="00FA67E8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9117F" w:rsidRDefault="0049117F" w:rsidP="00FA67E8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Pr="009F5C22" w:rsidRDefault="00410670" w:rsidP="007365F4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II°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9117F" w:rsidP="00410670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10670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10670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II° </w:t>
            </w:r>
            <w:r w:rsidR="0049117F" w:rsidRPr="009F5C22">
              <w:rPr>
                <w:rFonts w:ascii="Arial" w:hAnsi="Arial" w:cs="Arial"/>
                <w:b/>
                <w:sz w:val="18"/>
                <w:szCs w:val="18"/>
              </w:rPr>
              <w:t>TERNA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49117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>Sostituto:</w:t>
            </w:r>
            <w:r w:rsidR="00524E6F">
              <w:rPr>
                <w:rFonts w:ascii="Helvetica" w:hAnsi="Helvetica"/>
                <w:position w:val="-2"/>
                <w:sz w:val="1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9867A1">
        <w:trPr>
          <w:cantSplit/>
          <w:trHeight w:hRule="exact" w:val="454"/>
        </w:trPr>
        <w:tc>
          <w:tcPr>
            <w:tcW w:w="3379" w:type="dxa"/>
            <w:gridSpan w:val="7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b/>
                <w:sz w:val="16"/>
              </w:rPr>
            </w:pPr>
          </w:p>
        </w:tc>
        <w:tc>
          <w:tcPr>
            <w:tcW w:w="73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A26DEC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b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pStyle w:val="Titolo4"/>
              <w:spacing w:before="0"/>
              <w:rPr>
                <w:sz w:val="18"/>
              </w:rPr>
            </w:pPr>
            <w:r>
              <w:rPr>
                <w:sz w:val="18"/>
              </w:rPr>
              <w:t>TOTALE   PUNTI</w:t>
            </w:r>
          </w:p>
        </w:tc>
        <w:tc>
          <w:tcPr>
            <w:tcW w:w="737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A26DEC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b/>
                <w:szCs w:val="24"/>
              </w:rPr>
            </w:pPr>
          </w:p>
        </w:tc>
        <w:tc>
          <w:tcPr>
            <w:tcW w:w="3379" w:type="dxa"/>
            <w:gridSpan w:val="7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b/>
                <w:sz w:val="16"/>
              </w:rPr>
            </w:pPr>
          </w:p>
        </w:tc>
      </w:tr>
      <w:tr w:rsidR="0049117F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lef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Cartellini Bianchi/Gialli/Rossi:</w:t>
            </w:r>
          </w:p>
        </w:tc>
        <w:tc>
          <w:tcPr>
            <w:tcW w:w="5156" w:type="dxa"/>
            <w:gridSpan w:val="1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49117F" w:rsidRPr="00B575D4" w:rsidRDefault="0049117F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Pr="00351597" w:rsidRDefault="0049117F">
            <w:pPr>
              <w:pStyle w:val="Titolo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Arbitri </w:t>
            </w:r>
          </w:p>
        </w:tc>
      </w:tr>
      <w:tr w:rsidR="0049117F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49117F" w:rsidRDefault="0049117F">
            <w:pPr>
              <w:spacing w:before="120" w:line="0" w:lineRule="atLeast"/>
              <w:ind w:left="57" w:right="113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49117F" w:rsidRPr="00B575D4" w:rsidRDefault="0049117F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E7657" w:rsidRDefault="007E7657" w:rsidP="00CE799F">
            <w:pPr>
              <w:spacing w:before="0" w:line="0" w:lineRule="atLeast"/>
              <w:ind w:firstLine="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Osservazioni:</w:t>
            </w: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3°………………………………..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7657" w:rsidRPr="00B575D4" w:rsidRDefault="007E7657" w:rsidP="00B575D4">
            <w:pPr>
              <w:pStyle w:val="Titolo5"/>
              <w:spacing w:before="0"/>
              <w:rPr>
                <w:caps/>
                <w:sz w:val="18"/>
                <w:szCs w:val="18"/>
              </w:rPr>
            </w:pPr>
            <w:r w:rsidRPr="00B575D4">
              <w:rPr>
                <w:caps/>
                <w:sz w:val="18"/>
                <w:szCs w:val="18"/>
              </w:rPr>
              <w:t>direttore di Gara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sz w:val="22"/>
              </w:rPr>
            </w:pP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sz w:val="22"/>
              </w:rPr>
            </w:pPr>
          </w:p>
        </w:tc>
      </w:tr>
    </w:tbl>
    <w:p w:rsidR="00385A29" w:rsidRDefault="00385A29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Pr="00363487" w:rsidRDefault="00410670" w:rsidP="00363487">
      <w:pPr>
        <w:tabs>
          <w:tab w:val="clear" w:pos="1134"/>
          <w:tab w:val="clear" w:pos="2268"/>
          <w:tab w:val="clear" w:pos="3402"/>
          <w:tab w:val="clear" w:pos="4536"/>
        </w:tabs>
        <w:spacing w:before="0" w:line="360" w:lineRule="auto"/>
        <w:ind w:firstLine="0"/>
        <w:jc w:val="center"/>
        <w:rPr>
          <w:szCs w:val="24"/>
        </w:rPr>
      </w:pPr>
      <w:r w:rsidRPr="00363487">
        <w:rPr>
          <w:rFonts w:ascii="Calibri" w:hAnsi="Calibri" w:cs="Calibri"/>
          <w:szCs w:val="24"/>
        </w:rPr>
        <w:t>Inviare il referto al C.R. FVG ‐ friuli@federbocce.it</w:t>
      </w:r>
    </w:p>
    <w:sectPr w:rsidR="00410670" w:rsidRPr="00363487" w:rsidSect="005720C5">
      <w:pgSz w:w="11907" w:h="16840"/>
      <w:pgMar w:top="567" w:right="851" w:bottom="244" w:left="907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intFractionalCharacterWidth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9A3"/>
    <w:rsid w:val="00026641"/>
    <w:rsid w:val="000D64C1"/>
    <w:rsid w:val="000E22A8"/>
    <w:rsid w:val="00130F8D"/>
    <w:rsid w:val="00157D03"/>
    <w:rsid w:val="001A55B7"/>
    <w:rsid w:val="001C1A56"/>
    <w:rsid w:val="001C3B19"/>
    <w:rsid w:val="00251C98"/>
    <w:rsid w:val="00293768"/>
    <w:rsid w:val="00351597"/>
    <w:rsid w:val="00363487"/>
    <w:rsid w:val="00385A29"/>
    <w:rsid w:val="003A25CD"/>
    <w:rsid w:val="003B26F8"/>
    <w:rsid w:val="00410670"/>
    <w:rsid w:val="00443206"/>
    <w:rsid w:val="0049117F"/>
    <w:rsid w:val="005166FC"/>
    <w:rsid w:val="00524E6F"/>
    <w:rsid w:val="00554334"/>
    <w:rsid w:val="005720C5"/>
    <w:rsid w:val="005A6FDE"/>
    <w:rsid w:val="0062156E"/>
    <w:rsid w:val="00640202"/>
    <w:rsid w:val="006779ED"/>
    <w:rsid w:val="0068702A"/>
    <w:rsid w:val="007423C2"/>
    <w:rsid w:val="007C22B9"/>
    <w:rsid w:val="007E7657"/>
    <w:rsid w:val="008D1F18"/>
    <w:rsid w:val="00945B8F"/>
    <w:rsid w:val="00962980"/>
    <w:rsid w:val="009867A1"/>
    <w:rsid w:val="009A21BD"/>
    <w:rsid w:val="009A43DE"/>
    <w:rsid w:val="009F344A"/>
    <w:rsid w:val="009F5C22"/>
    <w:rsid w:val="00A26DEC"/>
    <w:rsid w:val="00A3639C"/>
    <w:rsid w:val="00A74712"/>
    <w:rsid w:val="00AA0C19"/>
    <w:rsid w:val="00AC0C5D"/>
    <w:rsid w:val="00AF7EC5"/>
    <w:rsid w:val="00B575D4"/>
    <w:rsid w:val="00C15DAA"/>
    <w:rsid w:val="00C1654D"/>
    <w:rsid w:val="00C27C2E"/>
    <w:rsid w:val="00C339A3"/>
    <w:rsid w:val="00C550F4"/>
    <w:rsid w:val="00C94DAB"/>
    <w:rsid w:val="00CA3508"/>
    <w:rsid w:val="00CE799F"/>
    <w:rsid w:val="00D670FA"/>
    <w:rsid w:val="00E16524"/>
    <w:rsid w:val="00E2667D"/>
    <w:rsid w:val="00E67EFA"/>
    <w:rsid w:val="00E85157"/>
    <w:rsid w:val="00E95EBD"/>
    <w:rsid w:val="00ED797B"/>
    <w:rsid w:val="00EF5E4C"/>
    <w:rsid w:val="00F07643"/>
    <w:rsid w:val="00F5159F"/>
    <w:rsid w:val="00F77954"/>
    <w:rsid w:val="00F82EF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34D5302"/>
  <w15:docId w15:val="{FDECAD6D-EF3E-4C99-8A0F-527A1D15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tabs>
        <w:tab w:val="left" w:pos="1134"/>
        <w:tab w:val="left" w:pos="2268"/>
        <w:tab w:val="left" w:pos="3402"/>
        <w:tab w:val="left" w:pos="4536"/>
      </w:tabs>
      <w:spacing w:before="240" w:line="240" w:lineRule="atLeast"/>
      <w:ind w:firstLine="567"/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tabs>
        <w:tab w:val="clear" w:pos="4536"/>
      </w:tabs>
      <w:jc w:val="center"/>
      <w:outlineLvl w:val="0"/>
    </w:pPr>
    <w:rPr>
      <w:b/>
      <w:u w:val="single"/>
    </w:rPr>
  </w:style>
  <w:style w:type="paragraph" w:styleId="Titolo2">
    <w:name w:val="heading 2"/>
    <w:basedOn w:val="Normale"/>
    <w:next w:val="Normale"/>
    <w:qFormat/>
    <w:pPr>
      <w:keepNext/>
      <w:spacing w:before="120" w:line="0" w:lineRule="atLeast"/>
      <w:ind w:left="227" w:right="227" w:firstLine="0"/>
      <w:outlineLvl w:val="1"/>
    </w:pPr>
    <w:rPr>
      <w:rFonts w:ascii="Helvetica" w:hAnsi="Helvetica"/>
      <w:i/>
      <w:position w:val="-2"/>
      <w:sz w:val="18"/>
    </w:rPr>
  </w:style>
  <w:style w:type="paragraph" w:styleId="Titolo3">
    <w:name w:val="heading 3"/>
    <w:basedOn w:val="Normale"/>
    <w:next w:val="Rientronormale"/>
    <w:qFormat/>
    <w:pPr>
      <w:ind w:left="357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spacing w:before="120" w:line="0" w:lineRule="atLeast"/>
      <w:ind w:firstLine="0"/>
      <w:jc w:val="center"/>
      <w:outlineLvl w:val="3"/>
    </w:pPr>
    <w:rPr>
      <w:rFonts w:ascii="Helvetica" w:hAnsi="Helvetica"/>
      <w:b/>
      <w:sz w:val="20"/>
    </w:rPr>
  </w:style>
  <w:style w:type="paragraph" w:styleId="Titolo5">
    <w:name w:val="heading 5"/>
    <w:basedOn w:val="Normale"/>
    <w:next w:val="Normale"/>
    <w:qFormat/>
    <w:pPr>
      <w:keepNext/>
      <w:spacing w:before="120" w:line="0" w:lineRule="atLeast"/>
      <w:ind w:firstLine="0"/>
      <w:jc w:val="center"/>
      <w:outlineLvl w:val="4"/>
    </w:pPr>
    <w:rPr>
      <w:rFonts w:ascii="Arial" w:hAnsi="Arial"/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next w:val="Normale"/>
    <w:pPr>
      <w:ind w:left="567" w:firstLine="0"/>
    </w:pPr>
  </w:style>
  <w:style w:type="paragraph" w:styleId="Pidipagina">
    <w:name w:val="footer"/>
    <w:basedOn w:val="Normale"/>
    <w:pPr>
      <w:tabs>
        <w:tab w:val="clear" w:pos="1134"/>
        <w:tab w:val="center" w:pos="4252"/>
        <w:tab w:val="right" w:pos="8505"/>
      </w:tabs>
    </w:pPr>
    <w:rPr>
      <w:sz w:val="16"/>
    </w:rPr>
  </w:style>
  <w:style w:type="paragraph" w:styleId="Intestazione">
    <w:name w:val="header"/>
    <w:basedOn w:val="Normale"/>
    <w:pPr>
      <w:tabs>
        <w:tab w:val="clear" w:pos="1134"/>
        <w:tab w:val="center" w:pos="4252"/>
        <w:tab w:val="right" w:pos="8505"/>
      </w:tabs>
      <w:ind w:firstLine="0"/>
      <w:jc w:val="center"/>
    </w:pPr>
    <w:rPr>
      <w:b/>
    </w:rPr>
  </w:style>
  <w:style w:type="paragraph" w:customStyle="1" w:styleId="rientracontrattino">
    <w:name w:val="rientra con trattino"/>
    <w:basedOn w:val="Normale"/>
    <w:next w:val="Normale"/>
    <w:pPr>
      <w:tabs>
        <w:tab w:val="left" w:pos="567"/>
      </w:tabs>
      <w:ind w:left="567" w:hanging="284"/>
    </w:pPr>
  </w:style>
  <w:style w:type="paragraph" w:customStyle="1" w:styleId="rientranumlett">
    <w:name w:val="rientra num/lett"/>
    <w:basedOn w:val="Normale"/>
    <w:next w:val="Normale"/>
    <w:pPr>
      <w:tabs>
        <w:tab w:val="right" w:pos="454"/>
        <w:tab w:val="left" w:pos="567"/>
      </w:tabs>
      <w:ind w:left="567" w:hanging="567"/>
    </w:pPr>
  </w:style>
  <w:style w:type="paragraph" w:customStyle="1" w:styleId="firma">
    <w:name w:val="firma"/>
    <w:basedOn w:val="Normale"/>
    <w:next w:val="SIGLA"/>
    <w:pPr>
      <w:keepNext/>
      <w:keepLines/>
      <w:spacing w:before="0"/>
      <w:ind w:left="3969" w:firstLine="0"/>
      <w:jc w:val="center"/>
    </w:pPr>
  </w:style>
  <w:style w:type="paragraph" w:customStyle="1" w:styleId="SIGLA">
    <w:name w:val="SIGLA"/>
    <w:basedOn w:val="Normale"/>
    <w:next w:val="Normale"/>
    <w:pPr>
      <w:framePr w:wrap="auto" w:hAnchor="margin" w:yAlign="bottom"/>
      <w:tabs>
        <w:tab w:val="clear" w:pos="1134"/>
      </w:tabs>
      <w:ind w:firstLine="0"/>
      <w:jc w:val="left"/>
    </w:pPr>
  </w:style>
  <w:style w:type="character" w:styleId="Collegamentoipertestuale">
    <w:name w:val="Hyperlink"/>
    <w:basedOn w:val="Carpredefinitoparagrafo"/>
    <w:rsid w:val="00130F8D"/>
    <w:rPr>
      <w:color w:val="0000FF"/>
      <w:u w:val="single"/>
    </w:rPr>
  </w:style>
  <w:style w:type="table" w:styleId="Grigliatabella">
    <w:name w:val="Table Grid"/>
    <w:basedOn w:val="Tabellanormale"/>
    <w:rsid w:val="0041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IB\ARBITRI\RAPARB-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RAPARB-A.dot</Template>
  <TotalTime>0</TotalTime>
  <Pages>1</Pages>
  <Words>297</Words>
  <Characters>729</Characters>
  <Application>Microsoft Office Word</Application>
  <DocSecurity>0</DocSecurity>
  <Lines>729</Lines>
  <Paragraphs>341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F.I.B.</Company>
  <LinksUpToDate>false</LinksUpToDate>
  <CharactersWithSpaces>685</CharactersWithSpaces>
  <SharedDoc>false</SharedDoc>
  <HLinks>
    <vt:vector size="6" baseType="variant">
      <vt:variant>
        <vt:i4>4980854</vt:i4>
      </vt:variant>
      <vt:variant>
        <vt:i4>0</vt:i4>
      </vt:variant>
      <vt:variant>
        <vt:i4>0</vt:i4>
      </vt:variant>
      <vt:variant>
        <vt:i4>5</vt:i4>
      </vt:variant>
      <vt:variant>
        <vt:lpwstr>mailto:friuli@federbocce.it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F.I.B.</dc:creator>
  <cp:lastModifiedBy>Giuliano</cp:lastModifiedBy>
  <cp:revision>2</cp:revision>
  <cp:lastPrinted>2005-11-04T10:03:00Z</cp:lastPrinted>
  <dcterms:created xsi:type="dcterms:W3CDTF">2021-05-10T20:13:00Z</dcterms:created>
  <dcterms:modified xsi:type="dcterms:W3CDTF">2021-05-10T20:13:00Z</dcterms:modified>
</cp:coreProperties>
</file>